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1C779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1C779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1C779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1C779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9DD5D" w14:textId="77777777" w:rsidR="001C7790" w:rsidRDefault="001C7790" w:rsidP="000172E5">
      <w:pPr>
        <w:spacing w:after="0" w:line="240" w:lineRule="auto"/>
      </w:pPr>
      <w:r>
        <w:separator/>
      </w:r>
    </w:p>
  </w:endnote>
  <w:endnote w:type="continuationSeparator" w:id="0">
    <w:p w14:paraId="0C953CF8" w14:textId="77777777" w:rsidR="001C7790" w:rsidRDefault="001C779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0971042-21EE-4723-A199-46E5645AC21B}"/>
    <w:embedBold r:id="rId2" w:fontKey="{457939A3-371D-4743-834B-0DA4D58B19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184F765-BAE4-4F79-A58F-BECCD7391A08}"/>
    <w:embedBold r:id="rId4" w:fontKey="{9633B54C-455C-494C-A1C1-C687E59ED25A}"/>
    <w:embedItalic r:id="rId5" w:fontKey="{80BF410E-DE9F-46D5-B80F-4A14140E289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56DAFDCF-1B07-46EA-99FF-1398FADE5336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1B9B317C-7598-4ED8-A543-71A2C96E6E4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C4A313AA-745A-4998-B465-0FF93EF85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109D3" w14:textId="77777777" w:rsidR="001C7790" w:rsidRDefault="001C7790" w:rsidP="000172E5">
      <w:pPr>
        <w:spacing w:after="0" w:line="240" w:lineRule="auto"/>
      </w:pPr>
      <w:r>
        <w:separator/>
      </w:r>
    </w:p>
  </w:footnote>
  <w:footnote w:type="continuationSeparator" w:id="0">
    <w:p w14:paraId="10D9065A" w14:textId="77777777" w:rsidR="001C7790" w:rsidRDefault="001C779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C7790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FE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50379C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4F2249E-1DBD-491F-A323-209F65C91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78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2021-03-30T10:54:00Z</dcterms:created>
  <dcterms:modified xsi:type="dcterms:W3CDTF">2021-03-30T10:54:00Z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